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4819"/>
      </w:tblGrid>
      <w:tr w:rsidR="00B74F4E" w:rsidRPr="00AE59E2" w14:paraId="306D4363" w14:textId="77777777" w:rsidTr="001064A1">
        <w:trPr>
          <w:trHeight w:hRule="exact" w:val="1922"/>
        </w:trPr>
        <w:tc>
          <w:tcPr>
            <w:tcW w:w="4819" w:type="dxa"/>
          </w:tcPr>
          <w:p w14:paraId="4ACC649D" w14:textId="77777777" w:rsidR="008704A2" w:rsidRPr="001064A1" w:rsidRDefault="008704A2" w:rsidP="008704A2">
            <w:pPr>
              <w:tabs>
                <w:tab w:val="left" w:pos="4009"/>
              </w:tabs>
              <w:jc w:val="center"/>
              <w:rPr>
                <w:rFonts w:ascii="Century Gothic" w:hAnsi="Century Gothic"/>
                <w:b/>
                <w:noProof/>
                <w:sz w:val="32"/>
                <w:szCs w:val="20"/>
              </w:rPr>
            </w:pPr>
            <w:r w:rsidRPr="001064A1">
              <w:rPr>
                <w:rFonts w:ascii="Century Gothic" w:hAnsi="Century Gothic"/>
                <w:b/>
                <w:noProof/>
                <w:sz w:val="32"/>
                <w:szCs w:val="20"/>
              </w:rPr>
              <w:t>Porzellanmanufaktur GmbH</w:t>
            </w:r>
          </w:p>
          <w:p w14:paraId="1E3CAEF5" w14:textId="77777777" w:rsidR="008704A2" w:rsidRPr="008704A2" w:rsidRDefault="008704A2" w:rsidP="008704A2">
            <w:pPr>
              <w:tabs>
                <w:tab w:val="left" w:pos="4009"/>
              </w:tabs>
              <w:jc w:val="center"/>
              <w:rPr>
                <w:rFonts w:ascii="Century Gothic" w:hAnsi="Century Gothic"/>
                <w:sz w:val="32"/>
              </w:rPr>
            </w:pPr>
            <w:r w:rsidRPr="008704A2">
              <w:rPr>
                <w:rFonts w:ascii="Century Gothic" w:hAnsi="Century Gothic"/>
                <w:sz w:val="32"/>
              </w:rPr>
              <w:t>Beispielstraße 99</w:t>
            </w:r>
          </w:p>
          <w:p w14:paraId="1910B144" w14:textId="77777777" w:rsidR="00100B0B" w:rsidRPr="00AE59E2" w:rsidRDefault="008704A2" w:rsidP="008704A2">
            <w:pPr>
              <w:jc w:val="center"/>
              <w:rPr>
                <w:rFonts w:ascii="Century Gothic" w:hAnsi="Century Gothic" w:cs="Arial"/>
                <w:sz w:val="32"/>
                <w:szCs w:val="32"/>
              </w:rPr>
            </w:pPr>
            <w:r w:rsidRPr="008704A2">
              <w:rPr>
                <w:rFonts w:ascii="Century Gothic" w:hAnsi="Century Gothic"/>
                <w:sz w:val="32"/>
              </w:rPr>
              <w:t>12345 Irgendwo</w:t>
            </w:r>
          </w:p>
        </w:tc>
      </w:tr>
    </w:tbl>
    <w:tbl>
      <w:tblPr>
        <w:tblStyle w:val="Tabellenraster"/>
        <w:tblpPr w:leftFromText="141" w:rightFromText="141" w:vertAnchor="text" w:horzAnchor="margin" w:tblpY="10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4819"/>
      </w:tblGrid>
      <w:tr w:rsidR="00C8445C" w:rsidRPr="008C5866" w14:paraId="36E5C6DB" w14:textId="77777777" w:rsidTr="001F6582">
        <w:trPr>
          <w:trHeight w:hRule="exact" w:val="2268"/>
        </w:trPr>
        <w:tc>
          <w:tcPr>
            <w:tcW w:w="4819" w:type="dxa"/>
          </w:tcPr>
          <w:p w14:paraId="6ABF03F4" w14:textId="77777777" w:rsidR="00C8445C" w:rsidRPr="0024021F" w:rsidRDefault="003C7175" w:rsidP="0024021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/>
                <w:sz w:val="16"/>
              </w:rPr>
              <w:t xml:space="preserve">         </w:t>
            </w:r>
            <w:r w:rsidR="008704A2" w:rsidRPr="0024021F">
              <w:rPr>
                <w:rFonts w:ascii="Arial" w:hAnsi="Arial"/>
                <w:sz w:val="16"/>
              </w:rPr>
              <w:t xml:space="preserve"> Porzellanmanufaktur, Beispielstr. 99, 12345 Irgendwo</w:t>
            </w:r>
          </w:p>
          <w:p w14:paraId="3D07A36C" w14:textId="77777777" w:rsidR="00100B0B" w:rsidRDefault="00100B0B" w:rsidP="0024021F"/>
          <w:p w14:paraId="691542C5" w14:textId="77777777" w:rsidR="00100B0B" w:rsidRDefault="00100B0B" w:rsidP="0024021F"/>
          <w:p w14:paraId="6FAF65EA" w14:textId="77777777" w:rsidR="00100B0B" w:rsidRPr="008C5866" w:rsidRDefault="00100B0B" w:rsidP="0024021F"/>
        </w:tc>
      </w:tr>
    </w:tbl>
    <w:p w14:paraId="280A9B59" w14:textId="77777777" w:rsidR="00D92B07" w:rsidRDefault="00D92B07"/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1E0" w:firstRow="1" w:lastRow="1" w:firstColumn="1" w:lastColumn="1" w:noHBand="0" w:noVBand="0"/>
      </w:tblPr>
      <w:tblGrid>
        <w:gridCol w:w="3097"/>
        <w:gridCol w:w="2835"/>
        <w:gridCol w:w="2835"/>
        <w:gridCol w:w="1701"/>
      </w:tblGrid>
      <w:tr w:rsidR="003D02E9" w:rsidRPr="00DD1798" w14:paraId="3B89AC14" w14:textId="77777777">
        <w:tc>
          <w:tcPr>
            <w:tcW w:w="3097" w:type="dxa"/>
          </w:tcPr>
          <w:p w14:paraId="39F66C5D" w14:textId="77777777" w:rsidR="003D02E9" w:rsidRPr="00DD1798" w:rsidRDefault="00DD179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Ihre Nachricht vom</w:t>
            </w:r>
          </w:p>
        </w:tc>
        <w:tc>
          <w:tcPr>
            <w:tcW w:w="2835" w:type="dxa"/>
          </w:tcPr>
          <w:p w14:paraId="3DA80D1E" w14:textId="77777777" w:rsidR="003D02E9" w:rsidRPr="00DD1798" w:rsidRDefault="00DD179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Unsere Nachricht vom</w:t>
            </w:r>
          </w:p>
        </w:tc>
        <w:tc>
          <w:tcPr>
            <w:tcW w:w="2835" w:type="dxa"/>
          </w:tcPr>
          <w:p w14:paraId="730C0FDD" w14:textId="77777777" w:rsidR="003D02E9" w:rsidRPr="00DD1798" w:rsidRDefault="00DD179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Telefon</w:t>
            </w:r>
          </w:p>
        </w:tc>
        <w:tc>
          <w:tcPr>
            <w:tcW w:w="1701" w:type="dxa"/>
          </w:tcPr>
          <w:p w14:paraId="30C97491" w14:textId="77777777" w:rsidR="003D02E9" w:rsidRPr="00DD1798" w:rsidRDefault="00DD179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Datum</w:t>
            </w:r>
          </w:p>
        </w:tc>
      </w:tr>
      <w:tr w:rsidR="003D02E9" w14:paraId="1ACB147C" w14:textId="77777777">
        <w:tc>
          <w:tcPr>
            <w:tcW w:w="3097" w:type="dxa"/>
          </w:tcPr>
          <w:p w14:paraId="2B9B4718" w14:textId="77777777" w:rsidR="003D02E9" w:rsidRDefault="003D02E9"/>
        </w:tc>
        <w:tc>
          <w:tcPr>
            <w:tcW w:w="2835" w:type="dxa"/>
          </w:tcPr>
          <w:p w14:paraId="7F0336A9" w14:textId="77777777" w:rsidR="003D02E9" w:rsidRDefault="003D02E9"/>
        </w:tc>
        <w:tc>
          <w:tcPr>
            <w:tcW w:w="2835" w:type="dxa"/>
          </w:tcPr>
          <w:p w14:paraId="3954F485" w14:textId="77777777" w:rsidR="003D02E9" w:rsidRDefault="00194CFA">
            <w:r>
              <w:t>0</w:t>
            </w:r>
            <w:r w:rsidR="00BE4D0F">
              <w:t>815 4711</w:t>
            </w:r>
          </w:p>
        </w:tc>
        <w:tc>
          <w:tcPr>
            <w:tcW w:w="1701" w:type="dxa"/>
          </w:tcPr>
          <w:p w14:paraId="0B35675D" w14:textId="77777777" w:rsidR="003D02E9" w:rsidRDefault="001F6582">
            <w:r>
              <w:fldChar w:fldCharType="begin"/>
            </w:r>
            <w:r>
              <w:instrText xml:space="preserve"> TIME \@ "dd.MM.yyyy" </w:instrText>
            </w:r>
            <w:r>
              <w:fldChar w:fldCharType="separate"/>
            </w:r>
            <w:r w:rsidR="001064A1">
              <w:rPr>
                <w:noProof/>
              </w:rPr>
              <w:t>09.11.2019</w:t>
            </w:r>
            <w:r>
              <w:fldChar w:fldCharType="end"/>
            </w:r>
          </w:p>
        </w:tc>
      </w:tr>
    </w:tbl>
    <w:p w14:paraId="7BDD8746" w14:textId="77777777" w:rsidR="007A6DF9" w:rsidRDefault="007A6DF9"/>
    <w:p w14:paraId="7C9B8B67" w14:textId="77777777" w:rsidR="00A64A14" w:rsidRDefault="00A64A14"/>
    <w:p w14:paraId="763FDBBC" w14:textId="77777777" w:rsidR="006541DE" w:rsidRDefault="006541DE"/>
    <w:p w14:paraId="0ADDBC1A" w14:textId="77777777" w:rsidR="00A64A14" w:rsidRDefault="00194CFA">
      <w:r>
        <w:rPr>
          <w:b/>
        </w:rPr>
        <w:t>Betreff</w:t>
      </w:r>
    </w:p>
    <w:p w14:paraId="7785EE36" w14:textId="77777777" w:rsidR="00A64A14" w:rsidRDefault="00A64A14"/>
    <w:p w14:paraId="6810735E" w14:textId="77777777" w:rsidR="00A64A14" w:rsidRDefault="00A64A14"/>
    <w:p w14:paraId="5A26D0C3" w14:textId="77777777" w:rsidR="00A64A14" w:rsidRDefault="00A64A14">
      <w:r>
        <w:t>Sehr geehrte</w:t>
      </w:r>
      <w:r w:rsidR="001F0DFE">
        <w:t xml:space="preserve"> Damen und Herren,</w:t>
      </w:r>
    </w:p>
    <w:p w14:paraId="1E23AD19" w14:textId="77777777" w:rsidR="001F0DFE" w:rsidRDefault="001F0DFE"/>
    <w:p w14:paraId="59B44CE8" w14:textId="77777777" w:rsidR="001064A1" w:rsidRDefault="001064A1">
      <w:bookmarkStart w:id="0" w:name="_GoBack"/>
      <w:bookmarkEnd w:id="0"/>
    </w:p>
    <w:sectPr w:rsidR="001064A1" w:rsidSect="006C376D">
      <w:headerReference w:type="default" r:id="rId6"/>
      <w:footerReference w:type="first" r:id="rId7"/>
      <w:pgSz w:w="11906" w:h="16838"/>
      <w:pgMar w:top="951" w:right="1134" w:bottom="1418" w:left="1176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8D80AA3" w14:textId="77777777" w:rsidR="001064A1" w:rsidRDefault="001064A1">
      <w:r>
        <w:separator/>
      </w:r>
    </w:p>
  </w:endnote>
  <w:endnote w:type="continuationSeparator" w:id="0">
    <w:p w14:paraId="13DB55A7" w14:textId="77777777" w:rsidR="001064A1" w:rsidRDefault="001064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34C92F4" w14:textId="77777777" w:rsidR="002D23AA" w:rsidRPr="002D23AA" w:rsidRDefault="002D23AA" w:rsidP="002D23AA">
    <w:pPr>
      <w:pStyle w:val="Fuzeile"/>
      <w:tabs>
        <w:tab w:val="clear" w:pos="4536"/>
        <w:tab w:val="clear" w:pos="9072"/>
        <w:tab w:val="center" w:pos="284"/>
        <w:tab w:val="right" w:pos="567"/>
      </w:tabs>
      <w:rPr>
        <w:sz w:val="16"/>
        <w:szCs w:val="16"/>
      </w:rPr>
    </w:pPr>
    <w:r w:rsidRPr="002D23AA">
      <w:rPr>
        <w:sz w:val="16"/>
        <w:szCs w:val="16"/>
      </w:rPr>
      <w:t>________________________________________________________</w:t>
    </w:r>
    <w:r>
      <w:rPr>
        <w:sz w:val="16"/>
        <w:szCs w:val="16"/>
      </w:rPr>
      <w:t>__________</w:t>
    </w:r>
    <w:r w:rsidRPr="002D23AA">
      <w:rPr>
        <w:sz w:val="16"/>
        <w:szCs w:val="16"/>
      </w:rPr>
      <w:t>______________________________</w:t>
    </w:r>
  </w:p>
  <w:p w14:paraId="5BAE8D5B" w14:textId="77777777" w:rsidR="008704A2" w:rsidRDefault="008704A2" w:rsidP="008704A2">
    <w:pPr>
      <w:pStyle w:val="Fuzeile"/>
      <w:tabs>
        <w:tab w:val="clear" w:pos="4536"/>
        <w:tab w:val="clear" w:pos="9072"/>
        <w:tab w:val="center" w:pos="142"/>
        <w:tab w:val="right" w:pos="426"/>
      </w:tabs>
      <w:rPr>
        <w:rFonts w:ascii="Century Gothic" w:hAnsi="Century Gothic"/>
        <w:sz w:val="18"/>
      </w:rPr>
    </w:pPr>
    <w:r>
      <w:rPr>
        <w:rFonts w:ascii="Century Gothic" w:hAnsi="Century Gothic"/>
        <w:sz w:val="18"/>
      </w:rPr>
      <w:t>Musterbank</w:t>
    </w:r>
    <w:r>
      <w:rPr>
        <w:rFonts w:ascii="Century Gothic" w:hAnsi="Century Gothic"/>
        <w:sz w:val="18"/>
      </w:rPr>
      <w:tab/>
    </w:r>
    <w:r>
      <w:rPr>
        <w:rFonts w:ascii="Century Gothic" w:hAnsi="Century Gothic"/>
        <w:sz w:val="18"/>
      </w:rPr>
      <w:tab/>
    </w:r>
    <w:r>
      <w:rPr>
        <w:rFonts w:ascii="Century Gothic" w:hAnsi="Century Gothic"/>
        <w:sz w:val="18"/>
      </w:rPr>
      <w:tab/>
      <w:t>Fax:</w:t>
    </w:r>
    <w:r>
      <w:rPr>
        <w:rFonts w:ascii="Century Gothic" w:hAnsi="Century Gothic"/>
        <w:sz w:val="18"/>
      </w:rPr>
      <w:tab/>
    </w:r>
    <w:r>
      <w:rPr>
        <w:rFonts w:ascii="Century Gothic" w:hAnsi="Century Gothic"/>
        <w:sz w:val="18"/>
      </w:rPr>
      <w:tab/>
      <w:t>0815 4712</w:t>
    </w:r>
  </w:p>
  <w:p w14:paraId="5271B97E" w14:textId="77777777" w:rsidR="008704A2" w:rsidRDefault="008704A2" w:rsidP="008704A2">
    <w:pPr>
      <w:pStyle w:val="Fuzeile"/>
      <w:tabs>
        <w:tab w:val="clear" w:pos="4536"/>
        <w:tab w:val="clear" w:pos="9072"/>
        <w:tab w:val="center" w:pos="142"/>
        <w:tab w:val="right" w:pos="426"/>
      </w:tabs>
      <w:rPr>
        <w:rFonts w:ascii="Century Gothic" w:hAnsi="Century Gothic"/>
        <w:sz w:val="18"/>
      </w:rPr>
    </w:pPr>
    <w:r>
      <w:rPr>
        <w:rFonts w:ascii="Century Gothic" w:hAnsi="Century Gothic"/>
        <w:sz w:val="18"/>
      </w:rPr>
      <w:t>Konto-Nr. 1234567890</w:t>
    </w:r>
    <w:r>
      <w:rPr>
        <w:rFonts w:ascii="Century Gothic" w:hAnsi="Century Gothic"/>
        <w:sz w:val="18"/>
      </w:rPr>
      <w:tab/>
    </w:r>
    <w:r>
      <w:rPr>
        <w:rFonts w:ascii="Century Gothic" w:hAnsi="Century Gothic"/>
        <w:sz w:val="18"/>
      </w:rPr>
      <w:tab/>
      <w:t>Internet:</w:t>
    </w:r>
    <w:r>
      <w:rPr>
        <w:rFonts w:ascii="Century Gothic" w:hAnsi="Century Gothic"/>
        <w:sz w:val="18"/>
      </w:rPr>
      <w:tab/>
    </w:r>
    <w:hyperlink r:id="rId1" w:history="1">
      <w:r w:rsidRPr="00CA197D">
        <w:rPr>
          <w:rStyle w:val="Hyperlink"/>
          <w:rFonts w:ascii="Century Gothic" w:hAnsi="Century Gothic"/>
          <w:sz w:val="18"/>
        </w:rPr>
        <w:t>www.porzellanmanufaktur.de</w:t>
      </w:r>
    </w:hyperlink>
    <w:r>
      <w:rPr>
        <w:rFonts w:ascii="Century Gothic" w:hAnsi="Century Gothic"/>
        <w:sz w:val="18"/>
      </w:rPr>
      <w:t xml:space="preserve"> </w:t>
    </w:r>
  </w:p>
  <w:p w14:paraId="6FE60404" w14:textId="77777777" w:rsidR="002D23AA" w:rsidRDefault="008704A2" w:rsidP="008704A2">
    <w:pPr>
      <w:pStyle w:val="Fuzeile"/>
      <w:tabs>
        <w:tab w:val="clear" w:pos="4536"/>
        <w:tab w:val="clear" w:pos="9072"/>
        <w:tab w:val="center" w:pos="142"/>
        <w:tab w:val="right" w:pos="426"/>
      </w:tabs>
    </w:pPr>
    <w:r>
      <w:rPr>
        <w:rFonts w:ascii="Century Gothic" w:hAnsi="Century Gothic"/>
        <w:sz w:val="18"/>
      </w:rPr>
      <w:tab/>
      <w:t>BLZ 10010000</w:t>
    </w:r>
    <w:r>
      <w:rPr>
        <w:rFonts w:ascii="Century Gothic" w:hAnsi="Century Gothic"/>
        <w:sz w:val="18"/>
      </w:rPr>
      <w:tab/>
    </w:r>
    <w:r>
      <w:rPr>
        <w:rFonts w:ascii="Century Gothic" w:hAnsi="Century Gothic"/>
        <w:sz w:val="18"/>
      </w:rPr>
      <w:tab/>
    </w:r>
    <w:r>
      <w:rPr>
        <w:rFonts w:ascii="Century Gothic" w:hAnsi="Century Gothic"/>
        <w:sz w:val="18"/>
      </w:rPr>
      <w:tab/>
      <w:t>E-Mail:</w:t>
    </w:r>
    <w:r>
      <w:rPr>
        <w:rFonts w:ascii="Century Gothic" w:hAnsi="Century Gothic"/>
        <w:sz w:val="18"/>
      </w:rPr>
      <w:tab/>
    </w:r>
    <w:r>
      <w:rPr>
        <w:rFonts w:ascii="Century Gothic" w:hAnsi="Century Gothic"/>
        <w:sz w:val="18"/>
      </w:rPr>
      <w:tab/>
    </w:r>
    <w:hyperlink r:id="rId2" w:history="1">
      <w:r w:rsidRPr="00CA197D">
        <w:rPr>
          <w:rStyle w:val="Hyperlink"/>
          <w:rFonts w:ascii="Century Gothic" w:hAnsi="Century Gothic"/>
          <w:sz w:val="18"/>
        </w:rPr>
        <w:t>marketing@porzellanmanufaktur.de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B17122C" w14:textId="77777777" w:rsidR="001064A1" w:rsidRDefault="001064A1">
      <w:r>
        <w:separator/>
      </w:r>
    </w:p>
  </w:footnote>
  <w:footnote w:type="continuationSeparator" w:id="0">
    <w:p w14:paraId="7366118F" w14:textId="77777777" w:rsidR="001064A1" w:rsidRDefault="001064A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02ED78" w14:textId="77777777" w:rsidR="003176EB" w:rsidRDefault="003176EB" w:rsidP="00B95C9A">
    <w:pPr>
      <w:pStyle w:val="Kopfzeile"/>
      <w:jc w:val="center"/>
      <w:rPr>
        <w:rStyle w:val="Seitenzahl"/>
      </w:rPr>
    </w:pPr>
    <w:r>
      <w:t xml:space="preserve">- </w:t>
    </w:r>
    <w:r>
      <w:rPr>
        <w:rStyle w:val="Seitenzahl"/>
      </w:rPr>
      <w:fldChar w:fldCharType="begin"/>
    </w:r>
    <w:r>
      <w:rPr>
        <w:rStyle w:val="Seitenzahl"/>
      </w:rPr>
      <w:instrText xml:space="preserve"> PAGE </w:instrText>
    </w:r>
    <w:r>
      <w:rPr>
        <w:rStyle w:val="Seitenzahl"/>
      </w:rPr>
      <w:fldChar w:fldCharType="separate"/>
    </w:r>
    <w:r w:rsidR="00114915">
      <w:rPr>
        <w:rStyle w:val="Seitenzahl"/>
        <w:noProof/>
      </w:rPr>
      <w:t>2</w:t>
    </w:r>
    <w:r>
      <w:rPr>
        <w:rStyle w:val="Seitenzahl"/>
      </w:rPr>
      <w:fldChar w:fldCharType="end"/>
    </w:r>
    <w:r>
      <w:rPr>
        <w:rStyle w:val="Seitenzahl"/>
      </w:rPr>
      <w:t xml:space="preserve"> –</w:t>
    </w:r>
  </w:p>
  <w:p w14:paraId="7F5CB602" w14:textId="77777777" w:rsidR="003176EB" w:rsidRDefault="003176EB" w:rsidP="00B95C9A">
    <w:pPr>
      <w:pStyle w:val="Kopfzeile"/>
    </w:pPr>
    <w:r w:rsidRPr="00B95C9A">
      <w:rPr>
        <w:rFonts w:ascii="Arial" w:hAnsi="Arial" w:cs="Arial"/>
        <w:sz w:val="16"/>
        <w:szCs w:val="16"/>
      </w:rPr>
      <w:t>Datum:</w:t>
    </w:r>
    <w:r>
      <w:t xml:space="preserve"> </w:t>
    </w:r>
    <w:r w:rsidR="001064A1">
      <w:fldChar w:fldCharType="begin"/>
    </w:r>
    <w:r w:rsidR="001064A1">
      <w:instrText xml:space="preserve"> TIME \@ "dd.MM.yyyy" </w:instrText>
    </w:r>
    <w:r w:rsidR="001064A1">
      <w:fldChar w:fldCharType="separate"/>
    </w:r>
    <w:r w:rsidR="001064A1">
      <w:rPr>
        <w:noProof/>
      </w:rPr>
      <w:t>09.11.2019</w:t>
    </w:r>
    <w:r w:rsidR="001064A1">
      <w:fldChar w:fldCharType="end"/>
    </w:r>
  </w:p>
  <w:p w14:paraId="22BF6B61" w14:textId="77777777" w:rsidR="003176EB" w:rsidRPr="00B95C9A" w:rsidRDefault="003176EB" w:rsidP="00B95C9A">
    <w:pPr>
      <w:pStyle w:val="Kopfzeile"/>
      <w:rPr>
        <w:rFonts w:ascii="Arial" w:hAnsi="Arial" w:cs="Arial"/>
        <w:sz w:val="16"/>
        <w:szCs w:val="16"/>
      </w:rPr>
    </w:pPr>
    <w:r w:rsidRPr="00B95C9A">
      <w:rPr>
        <w:rFonts w:ascii="Arial" w:hAnsi="Arial" w:cs="Arial"/>
        <w:sz w:val="16"/>
        <w:szCs w:val="16"/>
      </w:rPr>
      <w:t>Empfänger:</w:t>
    </w:r>
    <w:r w:rsidRPr="00B95C9A"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159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64A1"/>
    <w:rsid w:val="0000662F"/>
    <w:rsid w:val="00013A67"/>
    <w:rsid w:val="00034AED"/>
    <w:rsid w:val="0006769D"/>
    <w:rsid w:val="00067970"/>
    <w:rsid w:val="000740C9"/>
    <w:rsid w:val="00080235"/>
    <w:rsid w:val="000A00CA"/>
    <w:rsid w:val="000B44AD"/>
    <w:rsid w:val="000B7093"/>
    <w:rsid w:val="000F4CFA"/>
    <w:rsid w:val="00100B0B"/>
    <w:rsid w:val="001064A1"/>
    <w:rsid w:val="00114915"/>
    <w:rsid w:val="00171864"/>
    <w:rsid w:val="00172343"/>
    <w:rsid w:val="00194CFA"/>
    <w:rsid w:val="001A2D99"/>
    <w:rsid w:val="001A328B"/>
    <w:rsid w:val="001A3F6A"/>
    <w:rsid w:val="001B01F4"/>
    <w:rsid w:val="001F0DFE"/>
    <w:rsid w:val="001F6582"/>
    <w:rsid w:val="001F7E6B"/>
    <w:rsid w:val="00201074"/>
    <w:rsid w:val="0024021F"/>
    <w:rsid w:val="002638B6"/>
    <w:rsid w:val="00270CC2"/>
    <w:rsid w:val="002B5F1E"/>
    <w:rsid w:val="002C07E8"/>
    <w:rsid w:val="002D23AA"/>
    <w:rsid w:val="003176EB"/>
    <w:rsid w:val="00343CCA"/>
    <w:rsid w:val="00357A67"/>
    <w:rsid w:val="003738D0"/>
    <w:rsid w:val="0037512C"/>
    <w:rsid w:val="00380F6B"/>
    <w:rsid w:val="003A6EF6"/>
    <w:rsid w:val="003C103F"/>
    <w:rsid w:val="003C25F7"/>
    <w:rsid w:val="003C6ECE"/>
    <w:rsid w:val="003C7175"/>
    <w:rsid w:val="003D02E9"/>
    <w:rsid w:val="003E64EC"/>
    <w:rsid w:val="004063AC"/>
    <w:rsid w:val="00410CA1"/>
    <w:rsid w:val="00415BAA"/>
    <w:rsid w:val="00457FC3"/>
    <w:rsid w:val="00467D3E"/>
    <w:rsid w:val="004A76FB"/>
    <w:rsid w:val="004A779F"/>
    <w:rsid w:val="004C73D0"/>
    <w:rsid w:val="004E15D2"/>
    <w:rsid w:val="0051076B"/>
    <w:rsid w:val="005121F0"/>
    <w:rsid w:val="00525E30"/>
    <w:rsid w:val="00555E87"/>
    <w:rsid w:val="00556EA4"/>
    <w:rsid w:val="00560CA8"/>
    <w:rsid w:val="005907B1"/>
    <w:rsid w:val="005B31BD"/>
    <w:rsid w:val="005C0A77"/>
    <w:rsid w:val="005D56D3"/>
    <w:rsid w:val="005F7D73"/>
    <w:rsid w:val="00647303"/>
    <w:rsid w:val="006541DE"/>
    <w:rsid w:val="00665393"/>
    <w:rsid w:val="006875BE"/>
    <w:rsid w:val="006C376D"/>
    <w:rsid w:val="006D5E9D"/>
    <w:rsid w:val="006E0321"/>
    <w:rsid w:val="00700F25"/>
    <w:rsid w:val="00755EC0"/>
    <w:rsid w:val="007717CF"/>
    <w:rsid w:val="007A6DF9"/>
    <w:rsid w:val="00814FEA"/>
    <w:rsid w:val="00857836"/>
    <w:rsid w:val="00861322"/>
    <w:rsid w:val="008704A2"/>
    <w:rsid w:val="008A0E3E"/>
    <w:rsid w:val="008C41BF"/>
    <w:rsid w:val="008C5866"/>
    <w:rsid w:val="008E6CEB"/>
    <w:rsid w:val="00955F12"/>
    <w:rsid w:val="00985F0D"/>
    <w:rsid w:val="009A714B"/>
    <w:rsid w:val="009B7BA3"/>
    <w:rsid w:val="009D4A9E"/>
    <w:rsid w:val="00A03C52"/>
    <w:rsid w:val="00A111E1"/>
    <w:rsid w:val="00A17960"/>
    <w:rsid w:val="00A27A75"/>
    <w:rsid w:val="00A3543C"/>
    <w:rsid w:val="00A5617E"/>
    <w:rsid w:val="00A64A14"/>
    <w:rsid w:val="00A83236"/>
    <w:rsid w:val="00AA169C"/>
    <w:rsid w:val="00AE21DF"/>
    <w:rsid w:val="00AE59E2"/>
    <w:rsid w:val="00AE5C0C"/>
    <w:rsid w:val="00AF3B95"/>
    <w:rsid w:val="00B07739"/>
    <w:rsid w:val="00B35539"/>
    <w:rsid w:val="00B37E9D"/>
    <w:rsid w:val="00B74F4E"/>
    <w:rsid w:val="00B95C9A"/>
    <w:rsid w:val="00BA73FB"/>
    <w:rsid w:val="00BB034D"/>
    <w:rsid w:val="00BE4D0F"/>
    <w:rsid w:val="00BF5E09"/>
    <w:rsid w:val="00C8250B"/>
    <w:rsid w:val="00C8445C"/>
    <w:rsid w:val="00C87261"/>
    <w:rsid w:val="00CD0A5D"/>
    <w:rsid w:val="00CE11B5"/>
    <w:rsid w:val="00CE17F6"/>
    <w:rsid w:val="00CE1CF6"/>
    <w:rsid w:val="00D1156C"/>
    <w:rsid w:val="00D13A45"/>
    <w:rsid w:val="00D34BBF"/>
    <w:rsid w:val="00D57736"/>
    <w:rsid w:val="00D60AC3"/>
    <w:rsid w:val="00D92B07"/>
    <w:rsid w:val="00D95375"/>
    <w:rsid w:val="00DA768F"/>
    <w:rsid w:val="00DD1798"/>
    <w:rsid w:val="00E019C2"/>
    <w:rsid w:val="00E23810"/>
    <w:rsid w:val="00E62F7A"/>
    <w:rsid w:val="00E667B2"/>
    <w:rsid w:val="00EC310C"/>
    <w:rsid w:val="00ED1D7D"/>
    <w:rsid w:val="00EF375F"/>
    <w:rsid w:val="00EF7C41"/>
    <w:rsid w:val="00F12012"/>
    <w:rsid w:val="00F133C0"/>
    <w:rsid w:val="00F20E4E"/>
    <w:rsid w:val="00F21A43"/>
    <w:rsid w:val="00F345AD"/>
    <w:rsid w:val="00F447B3"/>
    <w:rsid w:val="00F65420"/>
    <w:rsid w:val="00F71831"/>
    <w:rsid w:val="00F7503C"/>
    <w:rsid w:val="00F75AC8"/>
    <w:rsid w:val="00F841F8"/>
    <w:rsid w:val="00F93F93"/>
    <w:rsid w:val="00FE1A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BFD385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Standard">
    <w:name w:val="Normal"/>
    <w:qFormat/>
    <w:rsid w:val="003D02E9"/>
    <w:pPr>
      <w:tabs>
        <w:tab w:val="left" w:pos="5710"/>
      </w:tabs>
    </w:pPr>
    <w:rPr>
      <w:rFonts w:ascii="Courier New" w:hAnsi="Courier New"/>
      <w:sz w:val="24"/>
      <w:szCs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rsid w:val="00B74F4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fzeile">
    <w:name w:val="header"/>
    <w:basedOn w:val="Standard"/>
    <w:rsid w:val="00B95C9A"/>
    <w:pPr>
      <w:tabs>
        <w:tab w:val="clear" w:pos="5710"/>
        <w:tab w:val="center" w:pos="4536"/>
        <w:tab w:val="right" w:pos="9072"/>
      </w:tabs>
    </w:pPr>
  </w:style>
  <w:style w:type="paragraph" w:styleId="Fuzeile">
    <w:name w:val="footer"/>
    <w:basedOn w:val="Standard"/>
    <w:rsid w:val="00B95C9A"/>
    <w:pPr>
      <w:tabs>
        <w:tab w:val="clear" w:pos="5710"/>
        <w:tab w:val="center" w:pos="4536"/>
        <w:tab w:val="right" w:pos="9072"/>
      </w:tabs>
    </w:pPr>
  </w:style>
  <w:style w:type="character" w:styleId="Seitenzahl">
    <w:name w:val="page number"/>
    <w:basedOn w:val="Absatz-Standardschriftart"/>
    <w:rsid w:val="00B95C9A"/>
  </w:style>
  <w:style w:type="character" w:styleId="Hyperlink">
    <w:name w:val="Hyperlink"/>
    <w:basedOn w:val="Absatz-Standardschriftart"/>
    <w:rsid w:val="002D23AA"/>
    <w:rPr>
      <w:color w:val="0000FF"/>
      <w:u w:val="single"/>
    </w:rPr>
  </w:style>
  <w:style w:type="paragraph" w:customStyle="1" w:styleId="Tipp">
    <w:name w:val="Tipp"/>
    <w:basedOn w:val="Standard"/>
    <w:next w:val="Standard"/>
    <w:rsid w:val="001B01F4"/>
    <w:pPr>
      <w:pBdr>
        <w:top w:val="thickThinMediumGap" w:sz="24" w:space="1" w:color="auto"/>
        <w:left w:val="thickThinMediumGap" w:sz="24" w:space="4" w:color="auto"/>
        <w:bottom w:val="thickThinMediumGap" w:sz="24" w:space="1" w:color="auto"/>
        <w:right w:val="thickThinMediumGap" w:sz="24" w:space="4" w:color="auto"/>
      </w:pBdr>
      <w:tabs>
        <w:tab w:val="clear" w:pos="5710"/>
      </w:tabs>
    </w:pPr>
    <w:rPr>
      <w:rFonts w:ascii="Comic Sans MS" w:hAnsi="Comic Sans MS" w:cs="Arial"/>
      <w:b/>
      <w:i/>
      <w:color w:val="FF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marketing@porzellanmanufaktur.de" TargetMode="External"/><Relationship Id="rId1" Type="http://schemas.openxmlformats.org/officeDocument/2006/relationships/hyperlink" Target="http://www.porzellanmanufaktur.de" TargetMode="Externa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DIN5008B_neu.dotx</Template>
  <TotalTime>0</TotalTime>
  <Pages>1</Pages>
  <Words>28</Words>
  <Characters>249</Characters>
  <Application>Microsoft Office Word</Application>
  <DocSecurity>0</DocSecurity>
  <Lines>2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Geschaeftsbrief aehnlich DIN 5008 B</vt:lpstr>
    </vt:vector>
  </TitlesOfParts>
  <Company/>
  <LinksUpToDate>false</LinksUpToDate>
  <CharactersWithSpaces>276</CharactersWithSpaces>
  <SharedDoc>false</SharedDoc>
  <HLinks>
    <vt:vector size="12" baseType="variant">
      <vt:variant>
        <vt:i4>3211285</vt:i4>
      </vt:variant>
      <vt:variant>
        <vt:i4>9</vt:i4>
      </vt:variant>
      <vt:variant>
        <vt:i4>0</vt:i4>
      </vt:variant>
      <vt:variant>
        <vt:i4>5</vt:i4>
      </vt:variant>
      <vt:variant>
        <vt:lpwstr>mailto:marketing@textlayout.de</vt:lpwstr>
      </vt:variant>
      <vt:variant>
        <vt:lpwstr/>
      </vt:variant>
      <vt:variant>
        <vt:i4>786527</vt:i4>
      </vt:variant>
      <vt:variant>
        <vt:i4>6</vt:i4>
      </vt:variant>
      <vt:variant>
        <vt:i4>0</vt:i4>
      </vt:variant>
      <vt:variant>
        <vt:i4>5</vt:i4>
      </vt:variant>
      <vt:variant>
        <vt:lpwstr>http://www.textlayout.de/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Geschaeftsbrief aehnlich DIN 5008 B</dc:title>
  <dc:subject>allgemeine Vorlage für einen Geschäftsbrief</dc:subject>
  <dc:creator>Frank Thaldorf</dc:creator>
  <cp:keywords>VHS Geschäftsbrief DIN 5008 B</cp:keywords>
  <dc:description>Lernunterlage für den VHS-Kurs "Office im Überblick"</dc:description>
  <cp:lastModifiedBy>Frank Thaldorf</cp:lastModifiedBy>
  <cp:revision>1</cp:revision>
  <dcterms:created xsi:type="dcterms:W3CDTF">2019-11-09T17:28:00Z</dcterms:created>
  <dcterms:modified xsi:type="dcterms:W3CDTF">2019-11-09T17:33:00Z</dcterms:modified>
  <cp:category>VHS</cp:category>
</cp:coreProperties>
</file>